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B79" w:rsidRPr="007823CA" w:rsidRDefault="00D55B79" w:rsidP="00E274B0">
      <w:pPr>
        <w:jc w:val="center"/>
        <w:rPr>
          <w:rFonts w:ascii="Times New Roman" w:hAnsi="Times New Roman"/>
          <w:b/>
          <w:sz w:val="28"/>
          <w:szCs w:val="28"/>
        </w:rPr>
      </w:pPr>
      <w:r w:rsidRPr="007823CA">
        <w:rPr>
          <w:rFonts w:ascii="Times New Roman" w:hAnsi="Times New Roman"/>
          <w:b/>
          <w:sz w:val="28"/>
          <w:szCs w:val="28"/>
        </w:rPr>
        <w:t xml:space="preserve">Тест по правилам дорожного </w:t>
      </w:r>
      <w:r>
        <w:rPr>
          <w:rFonts w:ascii="Times New Roman" w:hAnsi="Times New Roman"/>
          <w:b/>
          <w:sz w:val="28"/>
          <w:szCs w:val="28"/>
        </w:rPr>
        <w:t>движения для учащихся 1 классов</w:t>
      </w:r>
    </w:p>
    <w:p w:rsidR="00D55B79" w:rsidRPr="007823CA" w:rsidRDefault="00D55B79" w:rsidP="007823CA">
      <w:pPr>
        <w:pStyle w:val="ListParagraph"/>
        <w:numPr>
          <w:ilvl w:val="0"/>
          <w:numId w:val="1"/>
        </w:numPr>
        <w:ind w:hanging="436"/>
        <w:rPr>
          <w:rFonts w:ascii="Times New Roman" w:hAnsi="Times New Roman"/>
          <w:b/>
          <w:sz w:val="24"/>
          <w:szCs w:val="24"/>
        </w:rPr>
      </w:pPr>
      <w:r w:rsidRPr="007823CA">
        <w:rPr>
          <w:rFonts w:ascii="Times New Roman" w:hAnsi="Times New Roman"/>
          <w:b/>
          <w:sz w:val="24"/>
          <w:szCs w:val="24"/>
        </w:rPr>
        <w:t>Кто является участником дорожного движения?</w:t>
      </w:r>
    </w:p>
    <w:p w:rsidR="00D55B79" w:rsidRPr="007823CA" w:rsidRDefault="00D55B79" w:rsidP="00E274B0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7823CA">
        <w:rPr>
          <w:rFonts w:ascii="Times New Roman" w:hAnsi="Times New Roman"/>
          <w:sz w:val="24"/>
          <w:szCs w:val="24"/>
        </w:rPr>
        <w:t>Пешеход, водитель, пассажир</w:t>
      </w:r>
    </w:p>
    <w:p w:rsidR="00D55B79" w:rsidRPr="007823CA" w:rsidRDefault="00D55B79" w:rsidP="00E274B0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7823CA">
        <w:rPr>
          <w:rFonts w:ascii="Times New Roman" w:hAnsi="Times New Roman"/>
          <w:sz w:val="24"/>
          <w:szCs w:val="24"/>
        </w:rPr>
        <w:t>Водитель, пассажир</w:t>
      </w:r>
    </w:p>
    <w:p w:rsidR="00D55B79" w:rsidRPr="007823CA" w:rsidRDefault="00D55B79" w:rsidP="00E274B0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7823CA">
        <w:rPr>
          <w:rFonts w:ascii="Times New Roman" w:hAnsi="Times New Roman"/>
          <w:sz w:val="24"/>
          <w:szCs w:val="24"/>
        </w:rPr>
        <w:t>Пешеход, моряк, пилот</w:t>
      </w:r>
    </w:p>
    <w:p w:rsidR="00D55B79" w:rsidRPr="007823CA" w:rsidRDefault="00D55B79" w:rsidP="002813C3">
      <w:pPr>
        <w:pStyle w:val="ListParagraph"/>
        <w:numPr>
          <w:ilvl w:val="0"/>
          <w:numId w:val="2"/>
        </w:numPr>
        <w:rPr>
          <w:rFonts w:ascii="Times New Roman" w:hAnsi="Times New Roman"/>
          <w:vanish/>
          <w:color w:val="000000"/>
        </w:rPr>
      </w:pPr>
    </w:p>
    <w:p w:rsidR="00D55B79" w:rsidRPr="007823CA" w:rsidRDefault="00D55B79" w:rsidP="007823CA">
      <w:pPr>
        <w:pStyle w:val="ListParagraph"/>
        <w:numPr>
          <w:ilvl w:val="0"/>
          <w:numId w:val="21"/>
        </w:numPr>
        <w:tabs>
          <w:tab w:val="left" w:pos="1845"/>
        </w:tabs>
        <w:ind w:left="709" w:hanging="425"/>
        <w:rPr>
          <w:rFonts w:ascii="Times New Roman" w:hAnsi="Times New Roman"/>
          <w:b/>
        </w:rPr>
      </w:pPr>
      <w:r w:rsidRPr="007823CA">
        <w:rPr>
          <w:rFonts w:ascii="Times New Roman" w:hAnsi="Times New Roman"/>
          <w:b/>
        </w:rPr>
        <w:t>Какая часть улицы безраздельно принадлежит людям?</w:t>
      </w:r>
    </w:p>
    <w:p w:rsidR="00D55B79" w:rsidRPr="007823CA" w:rsidRDefault="00D55B79" w:rsidP="007823CA">
      <w:pPr>
        <w:pStyle w:val="ListParagraph"/>
        <w:numPr>
          <w:ilvl w:val="0"/>
          <w:numId w:val="20"/>
        </w:numPr>
        <w:tabs>
          <w:tab w:val="left" w:pos="1845"/>
        </w:tabs>
        <w:rPr>
          <w:rFonts w:ascii="Times New Roman" w:hAnsi="Times New Roman"/>
          <w:b/>
        </w:rPr>
      </w:pPr>
      <w:r w:rsidRPr="007823CA">
        <w:rPr>
          <w:rFonts w:ascii="Times New Roman" w:hAnsi="Times New Roman"/>
        </w:rPr>
        <w:t>Проезжая часть</w:t>
      </w:r>
    </w:p>
    <w:p w:rsidR="00D55B79" w:rsidRPr="007823CA" w:rsidRDefault="00D55B79" w:rsidP="007823CA">
      <w:pPr>
        <w:pStyle w:val="ListParagraph"/>
        <w:numPr>
          <w:ilvl w:val="0"/>
          <w:numId w:val="20"/>
        </w:numPr>
        <w:tabs>
          <w:tab w:val="left" w:pos="1845"/>
        </w:tabs>
        <w:rPr>
          <w:rFonts w:ascii="Times New Roman" w:hAnsi="Times New Roman"/>
          <w:b/>
        </w:rPr>
      </w:pPr>
      <w:r w:rsidRPr="007823CA">
        <w:rPr>
          <w:rFonts w:ascii="Times New Roman" w:hAnsi="Times New Roman"/>
        </w:rPr>
        <w:t>Мостовая</w:t>
      </w:r>
    </w:p>
    <w:p w:rsidR="00D55B79" w:rsidRPr="007823CA" w:rsidRDefault="00D55B79" w:rsidP="007823CA">
      <w:pPr>
        <w:pStyle w:val="ListParagraph"/>
        <w:numPr>
          <w:ilvl w:val="0"/>
          <w:numId w:val="20"/>
        </w:numPr>
        <w:tabs>
          <w:tab w:val="left" w:pos="1845"/>
        </w:tabs>
        <w:rPr>
          <w:rFonts w:ascii="Times New Roman" w:hAnsi="Times New Roman"/>
          <w:b/>
        </w:rPr>
      </w:pPr>
      <w:r w:rsidRPr="007823CA">
        <w:rPr>
          <w:rFonts w:ascii="Times New Roman" w:hAnsi="Times New Roman"/>
        </w:rPr>
        <w:t>Тротуар</w:t>
      </w:r>
    </w:p>
    <w:p w:rsidR="00D55B79" w:rsidRPr="007823CA" w:rsidRDefault="00D55B79" w:rsidP="007823CA">
      <w:pPr>
        <w:pStyle w:val="ListParagraph"/>
        <w:numPr>
          <w:ilvl w:val="0"/>
          <w:numId w:val="20"/>
        </w:numPr>
        <w:tabs>
          <w:tab w:val="left" w:pos="1845"/>
        </w:tabs>
        <w:rPr>
          <w:rFonts w:ascii="Times New Roman" w:hAnsi="Times New Roman"/>
          <w:b/>
        </w:rPr>
      </w:pPr>
      <w:r w:rsidRPr="007823CA">
        <w:rPr>
          <w:rFonts w:ascii="Times New Roman" w:hAnsi="Times New Roman"/>
        </w:rPr>
        <w:t>Кювет.</w:t>
      </w:r>
    </w:p>
    <w:p w:rsidR="00D55B79" w:rsidRPr="007823CA" w:rsidRDefault="00D55B79" w:rsidP="007823CA">
      <w:pPr>
        <w:pStyle w:val="ListParagraph"/>
        <w:numPr>
          <w:ilvl w:val="0"/>
          <w:numId w:val="22"/>
        </w:numPr>
        <w:rPr>
          <w:rFonts w:ascii="Times New Roman" w:hAnsi="Times New Roman"/>
          <w:b/>
          <w:sz w:val="24"/>
          <w:szCs w:val="24"/>
        </w:rPr>
      </w:pPr>
      <w:r w:rsidRPr="007823CA">
        <w:rPr>
          <w:rFonts w:ascii="Times New Roman" w:hAnsi="Times New Roman"/>
          <w:b/>
          <w:sz w:val="24"/>
          <w:szCs w:val="24"/>
        </w:rPr>
        <w:t>Какие существуют виды пешеходных переходов?</w:t>
      </w:r>
    </w:p>
    <w:p w:rsidR="00D55B79" w:rsidRPr="007823CA" w:rsidRDefault="00D55B79" w:rsidP="007823C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7823CA">
        <w:rPr>
          <w:rFonts w:ascii="Times New Roman" w:hAnsi="Times New Roman"/>
          <w:sz w:val="24"/>
          <w:szCs w:val="24"/>
        </w:rPr>
        <w:t>Наземный, подземный</w:t>
      </w:r>
    </w:p>
    <w:p w:rsidR="00D55B79" w:rsidRPr="007823CA" w:rsidRDefault="00D55B79" w:rsidP="007823C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7823CA">
        <w:rPr>
          <w:rFonts w:ascii="Times New Roman" w:hAnsi="Times New Roman"/>
          <w:sz w:val="24"/>
          <w:szCs w:val="24"/>
        </w:rPr>
        <w:t>Наземный, подземный, надземный</w:t>
      </w:r>
    </w:p>
    <w:p w:rsidR="00D55B79" w:rsidRPr="007823CA" w:rsidRDefault="00D55B79" w:rsidP="007823C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7823CA">
        <w:rPr>
          <w:rFonts w:ascii="Times New Roman" w:hAnsi="Times New Roman"/>
          <w:sz w:val="24"/>
          <w:szCs w:val="24"/>
        </w:rPr>
        <w:t>Подземный, надземный</w:t>
      </w:r>
    </w:p>
    <w:p w:rsidR="00D55B79" w:rsidRPr="007823CA" w:rsidRDefault="00D55B79" w:rsidP="007823CA">
      <w:pPr>
        <w:pStyle w:val="ListParagraph"/>
        <w:numPr>
          <w:ilvl w:val="0"/>
          <w:numId w:val="23"/>
        </w:numPr>
        <w:tabs>
          <w:tab w:val="left" w:pos="1845"/>
        </w:tabs>
        <w:ind w:left="709" w:hanging="425"/>
        <w:rPr>
          <w:rFonts w:ascii="Times New Roman" w:hAnsi="Times New Roman"/>
          <w:b/>
        </w:rPr>
      </w:pPr>
      <w:r w:rsidRPr="007823CA">
        <w:rPr>
          <w:rFonts w:ascii="Times New Roman" w:hAnsi="Times New Roman"/>
          <w:b/>
        </w:rPr>
        <w:t>Как расположены сигналы светофора?</w:t>
      </w:r>
    </w:p>
    <w:p w:rsidR="00D55B79" w:rsidRPr="007823CA" w:rsidRDefault="00D55B79" w:rsidP="007823CA">
      <w:pPr>
        <w:pStyle w:val="ListParagraph"/>
        <w:numPr>
          <w:ilvl w:val="0"/>
          <w:numId w:val="19"/>
        </w:numPr>
        <w:tabs>
          <w:tab w:val="left" w:pos="1845"/>
        </w:tabs>
        <w:rPr>
          <w:rFonts w:ascii="Times New Roman" w:hAnsi="Times New Roman"/>
        </w:rPr>
      </w:pPr>
      <w:r w:rsidRPr="007823CA">
        <w:rPr>
          <w:rFonts w:ascii="Times New Roman" w:hAnsi="Times New Roman"/>
        </w:rPr>
        <w:t>Жёлтый, красный, зелёный.</w:t>
      </w:r>
    </w:p>
    <w:p w:rsidR="00D55B79" w:rsidRPr="007823CA" w:rsidRDefault="00D55B79" w:rsidP="007823CA">
      <w:pPr>
        <w:pStyle w:val="ListParagraph"/>
        <w:numPr>
          <w:ilvl w:val="0"/>
          <w:numId w:val="19"/>
        </w:numPr>
        <w:tabs>
          <w:tab w:val="left" w:pos="1845"/>
        </w:tabs>
        <w:rPr>
          <w:rFonts w:ascii="Times New Roman" w:hAnsi="Times New Roman"/>
        </w:rPr>
      </w:pPr>
      <w:r w:rsidRPr="007823CA">
        <w:rPr>
          <w:rFonts w:ascii="Times New Roman" w:hAnsi="Times New Roman"/>
        </w:rPr>
        <w:t>Зелёный, жёлтый, красный.</w:t>
      </w:r>
    </w:p>
    <w:p w:rsidR="00D55B79" w:rsidRPr="007823CA" w:rsidRDefault="00D55B79" w:rsidP="007823CA">
      <w:pPr>
        <w:pStyle w:val="ListParagraph"/>
        <w:numPr>
          <w:ilvl w:val="0"/>
          <w:numId w:val="19"/>
        </w:numPr>
        <w:tabs>
          <w:tab w:val="left" w:pos="1845"/>
        </w:tabs>
        <w:rPr>
          <w:rFonts w:ascii="Times New Roman" w:hAnsi="Times New Roman"/>
        </w:rPr>
      </w:pPr>
      <w:r w:rsidRPr="007823CA">
        <w:rPr>
          <w:rFonts w:ascii="Times New Roman" w:hAnsi="Times New Roman"/>
        </w:rPr>
        <w:t>Красный, жёлтый, зелёный</w:t>
      </w:r>
    </w:p>
    <w:p w:rsidR="00D55B79" w:rsidRPr="007823CA" w:rsidRDefault="00D55B79" w:rsidP="007823CA">
      <w:pPr>
        <w:pStyle w:val="ListParagraph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7823CA">
        <w:rPr>
          <w:rFonts w:ascii="Times New Roman" w:hAnsi="Times New Roman"/>
          <w:b/>
          <w:sz w:val="24"/>
          <w:szCs w:val="24"/>
        </w:rPr>
        <w:t>Какие автомобили могут ехать на красный сигнал светофора?</w:t>
      </w:r>
    </w:p>
    <w:p w:rsidR="00D55B79" w:rsidRPr="007823CA" w:rsidRDefault="00D55B79" w:rsidP="007823CA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7823CA">
        <w:rPr>
          <w:rFonts w:ascii="Times New Roman" w:hAnsi="Times New Roman"/>
          <w:sz w:val="24"/>
          <w:szCs w:val="24"/>
        </w:rPr>
        <w:t>Грузовые машины.</w:t>
      </w:r>
    </w:p>
    <w:p w:rsidR="00D55B79" w:rsidRPr="007823CA" w:rsidRDefault="00D55B79" w:rsidP="007823CA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7823CA">
        <w:rPr>
          <w:rFonts w:ascii="Times New Roman" w:hAnsi="Times New Roman"/>
          <w:sz w:val="24"/>
          <w:szCs w:val="24"/>
        </w:rPr>
        <w:t>Легковые машины.</w:t>
      </w:r>
    </w:p>
    <w:p w:rsidR="00D55B79" w:rsidRPr="007823CA" w:rsidRDefault="00D55B79" w:rsidP="007823CA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7823CA">
        <w:rPr>
          <w:rFonts w:ascii="Times New Roman" w:hAnsi="Times New Roman"/>
          <w:sz w:val="24"/>
          <w:szCs w:val="24"/>
        </w:rPr>
        <w:t>ашины</w:t>
      </w:r>
      <w:r>
        <w:rPr>
          <w:rFonts w:ascii="Times New Roman" w:hAnsi="Times New Roman"/>
          <w:sz w:val="24"/>
          <w:szCs w:val="24"/>
        </w:rPr>
        <w:t xml:space="preserve"> специального назначения</w:t>
      </w:r>
      <w:r w:rsidRPr="007823CA">
        <w:rPr>
          <w:rFonts w:ascii="Times New Roman" w:hAnsi="Times New Roman"/>
          <w:sz w:val="24"/>
          <w:szCs w:val="24"/>
        </w:rPr>
        <w:t>.</w:t>
      </w:r>
    </w:p>
    <w:p w:rsidR="00D55B79" w:rsidRPr="007823CA" w:rsidRDefault="00D55B79" w:rsidP="007823CA">
      <w:pPr>
        <w:pStyle w:val="ListParagraph"/>
        <w:numPr>
          <w:ilvl w:val="0"/>
          <w:numId w:val="25"/>
        </w:numPr>
        <w:ind w:hanging="436"/>
        <w:rPr>
          <w:rFonts w:ascii="Times New Roman" w:hAnsi="Times New Roman"/>
          <w:b/>
        </w:rPr>
      </w:pPr>
      <w:r w:rsidRPr="007823CA">
        <w:rPr>
          <w:rFonts w:ascii="Times New Roman" w:hAnsi="Times New Roman"/>
          <w:b/>
        </w:rPr>
        <w:t>Что ты должен сделать в первую очередь, подойдя к пешеходному переходу?</w:t>
      </w:r>
    </w:p>
    <w:p w:rsidR="00D55B79" w:rsidRPr="007823CA" w:rsidRDefault="00D55B79" w:rsidP="007823C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 w:rsidRPr="007823CA">
        <w:rPr>
          <w:rFonts w:ascii="Times New Roman" w:hAnsi="Times New Roman"/>
        </w:rPr>
        <w:t>Смело продолжить движение.</w:t>
      </w:r>
    </w:p>
    <w:p w:rsidR="00D55B79" w:rsidRPr="007823CA" w:rsidRDefault="00D55B79" w:rsidP="007823C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 w:rsidRPr="007823CA">
        <w:rPr>
          <w:rFonts w:ascii="Times New Roman" w:hAnsi="Times New Roman"/>
        </w:rPr>
        <w:t>Остановиться и убедиться, что нет опасности.</w:t>
      </w:r>
    </w:p>
    <w:p w:rsidR="00D55B79" w:rsidRPr="007823CA" w:rsidRDefault="00D55B79" w:rsidP="007823C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 w:rsidRPr="007823CA">
        <w:rPr>
          <w:rFonts w:ascii="Times New Roman" w:hAnsi="Times New Roman"/>
        </w:rPr>
        <w:t>Быстро пробежать.</w:t>
      </w:r>
    </w:p>
    <w:p w:rsidR="00D55B79" w:rsidRPr="00D8360C" w:rsidRDefault="00D55B79" w:rsidP="007823CA">
      <w:pPr>
        <w:pStyle w:val="ListParagraph"/>
        <w:numPr>
          <w:ilvl w:val="0"/>
          <w:numId w:val="26"/>
        </w:numPr>
        <w:rPr>
          <w:rFonts w:ascii="Times New Roman" w:hAnsi="Times New Roman"/>
          <w:b/>
          <w:sz w:val="24"/>
          <w:szCs w:val="24"/>
        </w:rPr>
      </w:pPr>
      <w:r w:rsidRPr="00D8360C">
        <w:rPr>
          <w:rFonts w:ascii="Times New Roman" w:hAnsi="Times New Roman"/>
          <w:b/>
          <w:sz w:val="24"/>
          <w:szCs w:val="24"/>
        </w:rPr>
        <w:t>Как перейти проезжую часть дороги, если рядом нет пешеходного перехода?</w:t>
      </w:r>
    </w:p>
    <w:p w:rsidR="00D55B79" w:rsidRPr="00D8360C" w:rsidRDefault="00D55B79" w:rsidP="007823C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8360C">
        <w:rPr>
          <w:rFonts w:ascii="Times New Roman" w:hAnsi="Times New Roman"/>
          <w:sz w:val="24"/>
          <w:szCs w:val="24"/>
        </w:rPr>
        <w:t>Пропустить транспорт, движущийся слева, дойти до середины, затем продолжить путь, при отсутствии транспорта справа.</w:t>
      </w:r>
    </w:p>
    <w:p w:rsidR="00D55B79" w:rsidRPr="00D8360C" w:rsidRDefault="00D55B79" w:rsidP="007823C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8360C">
        <w:rPr>
          <w:rFonts w:ascii="Times New Roman" w:hAnsi="Times New Roman"/>
          <w:sz w:val="24"/>
          <w:szCs w:val="24"/>
        </w:rPr>
        <w:t>Переход запрещён, нужно дойти до ближайшего пешеходного перехода.</w:t>
      </w:r>
    </w:p>
    <w:p w:rsidR="00D55B79" w:rsidRPr="00D8360C" w:rsidRDefault="00D55B79" w:rsidP="007823C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8360C">
        <w:rPr>
          <w:rFonts w:ascii="Times New Roman" w:hAnsi="Times New Roman"/>
          <w:sz w:val="24"/>
          <w:szCs w:val="24"/>
        </w:rPr>
        <w:t>Переходить можно только при отсутствии транспорта или достаточного удаления его от места перехода.</w:t>
      </w:r>
    </w:p>
    <w:p w:rsidR="00D55B79" w:rsidRPr="00D8360C" w:rsidRDefault="00D55B79" w:rsidP="00D8360C">
      <w:pPr>
        <w:pStyle w:val="ListParagraph"/>
        <w:numPr>
          <w:ilvl w:val="0"/>
          <w:numId w:val="27"/>
        </w:numPr>
        <w:rPr>
          <w:rFonts w:ascii="Times New Roman" w:hAnsi="Times New Roman"/>
          <w:b/>
          <w:sz w:val="24"/>
          <w:szCs w:val="24"/>
        </w:rPr>
      </w:pPr>
      <w:r w:rsidRPr="00D8360C">
        <w:rPr>
          <w:rFonts w:ascii="Times New Roman" w:hAnsi="Times New Roman"/>
          <w:b/>
          <w:sz w:val="24"/>
          <w:szCs w:val="24"/>
        </w:rPr>
        <w:t>Как должен поступить пешеход в ситуации, изображённой на картинке?</w:t>
      </w:r>
    </w:p>
    <w:p w:rsidR="00D55B79" w:rsidRPr="00D8360C" w:rsidRDefault="00D55B79" w:rsidP="00D8360C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D8360C">
        <w:rPr>
          <w:rFonts w:ascii="Times New Roman" w:hAnsi="Times New Roman"/>
          <w:sz w:val="24"/>
          <w:szCs w:val="24"/>
        </w:rPr>
        <w:t>Пройти перед автомобилем, убедившись, что он остановился и уступает вам дорогу.</w:t>
      </w:r>
    </w:p>
    <w:p w:rsidR="00D55B79" w:rsidRPr="00D8360C" w:rsidRDefault="00D55B79" w:rsidP="00D8360C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D8360C">
        <w:rPr>
          <w:rFonts w:ascii="Times New Roman" w:hAnsi="Times New Roman"/>
          <w:sz w:val="24"/>
          <w:szCs w:val="24"/>
        </w:rPr>
        <w:t>Пройти первым</w:t>
      </w:r>
    </w:p>
    <w:p w:rsidR="00D55B79" w:rsidRPr="00D8360C" w:rsidRDefault="00D55B79" w:rsidP="00D8360C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D8360C">
        <w:rPr>
          <w:rFonts w:ascii="Times New Roman" w:hAnsi="Times New Roman"/>
          <w:sz w:val="24"/>
          <w:szCs w:val="24"/>
        </w:rPr>
        <w:t>Уступить автомобилю</w:t>
      </w:r>
    </w:p>
    <w:p w:rsidR="00D55B79" w:rsidRPr="007823CA" w:rsidRDefault="00D55B79" w:rsidP="007823CA">
      <w:pPr>
        <w:tabs>
          <w:tab w:val="left" w:pos="1845"/>
        </w:tabs>
        <w:rPr>
          <w:rFonts w:ascii="Times New Roman" w:hAnsi="Times New Roman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55.25pt;margin-top:.2pt;width:152.25pt;height:139.5pt;z-index:251658240;visibility:visible">
            <v:imagedata r:id="rId5" o:title="" croptop="5473f" cropbottom="6034f" cropleft="5365f" cropright="15990f"/>
          </v:shape>
        </w:pict>
      </w:r>
    </w:p>
    <w:p w:rsidR="00D55B79" w:rsidRPr="007823CA" w:rsidRDefault="00D55B79" w:rsidP="007823CA">
      <w:pPr>
        <w:rPr>
          <w:b/>
          <w:sz w:val="24"/>
          <w:szCs w:val="24"/>
        </w:rPr>
      </w:pPr>
    </w:p>
    <w:p w:rsidR="00D55B79" w:rsidRDefault="00D55B79" w:rsidP="00D8360C">
      <w:pPr>
        <w:pStyle w:val="ListParagraph"/>
        <w:ind w:left="644"/>
        <w:rPr>
          <w:b/>
          <w:sz w:val="24"/>
          <w:szCs w:val="24"/>
        </w:rPr>
      </w:pPr>
    </w:p>
    <w:p w:rsidR="00D55B79" w:rsidRDefault="00D55B79" w:rsidP="00D8360C">
      <w:pPr>
        <w:pStyle w:val="ListParagraph"/>
        <w:ind w:left="644"/>
        <w:rPr>
          <w:b/>
          <w:sz w:val="24"/>
          <w:szCs w:val="24"/>
        </w:rPr>
      </w:pPr>
    </w:p>
    <w:p w:rsidR="00D55B79" w:rsidRDefault="00D55B79" w:rsidP="00D8360C">
      <w:pPr>
        <w:rPr>
          <w:b/>
          <w:sz w:val="24"/>
          <w:szCs w:val="24"/>
        </w:rPr>
      </w:pPr>
    </w:p>
    <w:p w:rsidR="00D55B79" w:rsidRPr="00D8360C" w:rsidRDefault="00D55B79" w:rsidP="00D8360C">
      <w:pPr>
        <w:rPr>
          <w:b/>
          <w:sz w:val="24"/>
          <w:szCs w:val="24"/>
        </w:rPr>
      </w:pPr>
    </w:p>
    <w:p w:rsidR="00D55B79" w:rsidRPr="00D8360C" w:rsidRDefault="00D55B79" w:rsidP="00D8360C">
      <w:pPr>
        <w:pStyle w:val="ListParagraph"/>
        <w:numPr>
          <w:ilvl w:val="0"/>
          <w:numId w:val="28"/>
        </w:numPr>
        <w:rPr>
          <w:rFonts w:ascii="Times New Roman" w:hAnsi="Times New Roman"/>
          <w:b/>
          <w:sz w:val="24"/>
          <w:szCs w:val="24"/>
        </w:rPr>
      </w:pPr>
      <w:r w:rsidRPr="00D8360C">
        <w:rPr>
          <w:rFonts w:ascii="Times New Roman" w:hAnsi="Times New Roman"/>
          <w:b/>
          <w:sz w:val="24"/>
          <w:szCs w:val="24"/>
        </w:rPr>
        <w:t>Как правильно обходить автобус?</w:t>
      </w:r>
    </w:p>
    <w:p w:rsidR="00D55B79" w:rsidRPr="00D8360C" w:rsidRDefault="00D55B79" w:rsidP="002813C3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27" style="position:absolute;left:0;text-align:left;margin-left:30.2pt;margin-top:11.5pt;width:134.95pt;height:336pt;z-index:251659264" coordorigin="2172,1810" coordsize="2699,10305">
            <v:shape id="_x0000_s1028" type="#_x0000_t75" style="position:absolute;left:2176;top:1810;width:1;height:1">
              <v:imagedata r:id="rId6" o:title="" croptop="6323f" cropbottom="5939f" cropleft="6447f" cropright="6335f"/>
            </v:shape>
            <v:shape id="_x0000_s1029" type="#_x0000_t75" style="position:absolute;left:2172;top:4306;width:1;height:1">
              <v:imagedata r:id="rId7" o:title="" croptop="6680f" cropbottom="6782f" cropleft="6354f" cropright="6160f"/>
            </v:shape>
            <v:shape id="_x0000_s1030" type="#_x0000_t75" style="position:absolute;left:2224;top:6914;width:2647;height:2244">
              <v:imagedata r:id="rId8" o:title="" croptop="36244f" cropbottom="11858f" cropleft="35443f" cropright="14945f"/>
            </v:shape>
            <v:shape id="_x0000_s1031" type="#_x0000_t75" style="position:absolute;left:2436;top:9456;width:1;height:1">
              <v:imagedata r:id="rId9" o:title="" croptop="35418f" cropbottom="11543f" cropleft="35413f" cropright="16227f"/>
            </v:shape>
            <v:shape id="_x0000_s1032" type="#_x0000_t75" style="position:absolute;left:2445;top:12114;width:1;height:1">
              <v:imagedata r:id="rId10" o:title="" croptop="14118f" cropbottom="33913f" cropleft="15190f" cropright="38952f"/>
            </v:shape>
          </v:group>
        </w:pict>
      </w:r>
      <w:r w:rsidRPr="00D8360C">
        <w:rPr>
          <w:rFonts w:ascii="Times New Roman" w:hAnsi="Times New Roman"/>
          <w:sz w:val="24"/>
          <w:szCs w:val="24"/>
        </w:rPr>
        <w:t>Машины, автобусы, троллейбусы надо обходить сзади.</w:t>
      </w:r>
    </w:p>
    <w:p w:rsidR="00D55B79" w:rsidRPr="00D8360C" w:rsidRDefault="00D55B79" w:rsidP="002813C3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8360C">
        <w:rPr>
          <w:rFonts w:ascii="Times New Roman" w:hAnsi="Times New Roman"/>
          <w:sz w:val="24"/>
          <w:szCs w:val="24"/>
        </w:rPr>
        <w:t>Любой транспорт надо обходить спереди.</w:t>
      </w:r>
    </w:p>
    <w:p w:rsidR="00D55B79" w:rsidRPr="00D8360C" w:rsidRDefault="00D55B79" w:rsidP="002813C3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8360C">
        <w:rPr>
          <w:rFonts w:ascii="Times New Roman" w:hAnsi="Times New Roman"/>
          <w:sz w:val="24"/>
          <w:szCs w:val="24"/>
        </w:rPr>
        <w:t>Подождать, когда транспорт отъедет от остановки, тогда дорога будет хорошо видна в обе стороны, после этого переходить дорогу.</w:t>
      </w:r>
    </w:p>
    <w:p w:rsidR="00D55B79" w:rsidRPr="00E24B33" w:rsidRDefault="00D55B79" w:rsidP="00E24B33">
      <w:pPr>
        <w:pStyle w:val="ListParagraph"/>
        <w:numPr>
          <w:ilvl w:val="0"/>
          <w:numId w:val="4"/>
        </w:numPr>
        <w:rPr>
          <w:vanish/>
          <w:color w:val="000000"/>
          <w:szCs w:val="20"/>
        </w:rPr>
      </w:pPr>
    </w:p>
    <w:p w:rsidR="00D55B79" w:rsidRDefault="00D55B79" w:rsidP="00D8360C">
      <w:pPr>
        <w:pStyle w:val="ListParagraph"/>
        <w:ind w:left="1495"/>
      </w:pPr>
    </w:p>
    <w:p w:rsidR="00D55B79" w:rsidRDefault="00D55B79" w:rsidP="00B16B6A">
      <w:pPr>
        <w:pStyle w:val="ListParagraph"/>
        <w:numPr>
          <w:ilvl w:val="0"/>
          <w:numId w:val="3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Что обозначает знак, изображённый на картинке?</w:t>
      </w:r>
    </w:p>
    <w:p w:rsidR="00D55B79" w:rsidRPr="00B16B6A" w:rsidRDefault="00D55B79" w:rsidP="00B16B6A">
      <w:pPr>
        <w:pStyle w:val="ListParagraph"/>
        <w:rPr>
          <w:rFonts w:ascii="Times New Roman" w:hAnsi="Times New Roman"/>
          <w:b/>
          <w:sz w:val="24"/>
          <w:szCs w:val="24"/>
        </w:rPr>
      </w:pPr>
    </w:p>
    <w:p w:rsidR="00D55B79" w:rsidRPr="00BF0F71" w:rsidRDefault="00D55B79" w:rsidP="00B16B6A">
      <w:pPr>
        <w:pStyle w:val="ListParagraph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Пешеходный переход.</w:t>
      </w:r>
    </w:p>
    <w:p w:rsidR="00D55B79" w:rsidRPr="00BF0F71" w:rsidRDefault="00D55B79" w:rsidP="00B16B6A">
      <w:pPr>
        <w:pStyle w:val="ListParagraph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Осторожно дети.</w:t>
      </w:r>
    </w:p>
    <w:p w:rsidR="00D55B79" w:rsidRPr="00961F81" w:rsidRDefault="00D55B79" w:rsidP="00B16B6A">
      <w:pPr>
        <w:pStyle w:val="ListParagraph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Беговая дорожка.</w:t>
      </w:r>
    </w:p>
    <w:p w:rsidR="00D55B79" w:rsidRDefault="00D55B79" w:rsidP="00226880">
      <w:pPr>
        <w:pStyle w:val="ListParagraph"/>
        <w:ind w:left="709"/>
        <w:rPr>
          <w:b/>
        </w:rPr>
      </w:pPr>
    </w:p>
    <w:p w:rsidR="00D55B79" w:rsidRDefault="00D55B79" w:rsidP="00226880">
      <w:pPr>
        <w:tabs>
          <w:tab w:val="left" w:pos="1845"/>
        </w:tabs>
      </w:pPr>
    </w:p>
    <w:p w:rsidR="00D55B79" w:rsidRDefault="00D55B79" w:rsidP="00226880">
      <w:pPr>
        <w:tabs>
          <w:tab w:val="left" w:pos="1845"/>
        </w:tabs>
      </w:pPr>
    </w:p>
    <w:p w:rsidR="00D55B79" w:rsidRPr="00BD0E96" w:rsidRDefault="00D55B79" w:rsidP="00226880">
      <w:pPr>
        <w:tabs>
          <w:tab w:val="left" w:pos="1845"/>
        </w:tabs>
        <w:rPr>
          <w:rFonts w:ascii="Times New Roman" w:hAnsi="Times New Roman"/>
          <w:sz w:val="24"/>
          <w:szCs w:val="24"/>
        </w:rPr>
      </w:pPr>
    </w:p>
    <w:p w:rsidR="00D55B79" w:rsidRDefault="00D55B79" w:rsidP="00226880">
      <w:pPr>
        <w:tabs>
          <w:tab w:val="left" w:pos="1845"/>
        </w:tabs>
      </w:pPr>
    </w:p>
    <w:p w:rsidR="00D55B79" w:rsidRDefault="00D55B79" w:rsidP="00226880">
      <w:pPr>
        <w:tabs>
          <w:tab w:val="left" w:pos="1845"/>
        </w:tabs>
      </w:pPr>
    </w:p>
    <w:p w:rsidR="00D55B79" w:rsidRDefault="00D55B79" w:rsidP="00226880">
      <w:pPr>
        <w:tabs>
          <w:tab w:val="left" w:pos="1845"/>
        </w:tabs>
      </w:pPr>
    </w:p>
    <w:sectPr w:rsidR="00D55B79" w:rsidSect="00B82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7156"/>
    <w:multiLevelType w:val="hybridMultilevel"/>
    <w:tmpl w:val="493E6366"/>
    <w:lvl w:ilvl="0" w:tplc="D32E19EA">
      <w:start w:val="1"/>
      <w:numFmt w:val="decimal"/>
      <w:lvlText w:val="%1)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62905AE"/>
    <w:multiLevelType w:val="hybridMultilevel"/>
    <w:tmpl w:val="3F702EE4"/>
    <w:lvl w:ilvl="0" w:tplc="F296E5D0">
      <w:start w:val="6"/>
      <w:numFmt w:val="decimal"/>
      <w:lvlText w:val="%1."/>
      <w:lvlJc w:val="left"/>
      <w:pPr>
        <w:ind w:left="14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226B8F"/>
    <w:multiLevelType w:val="hybridMultilevel"/>
    <w:tmpl w:val="AD0AE424"/>
    <w:lvl w:ilvl="0" w:tplc="F49C871C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E918D1"/>
    <w:multiLevelType w:val="hybridMultilevel"/>
    <w:tmpl w:val="5A2A512C"/>
    <w:lvl w:ilvl="0" w:tplc="F296E5D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083510"/>
    <w:multiLevelType w:val="hybridMultilevel"/>
    <w:tmpl w:val="AF2A60F2"/>
    <w:lvl w:ilvl="0" w:tplc="2780CFF2">
      <w:start w:val="5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913AEB"/>
    <w:multiLevelType w:val="hybridMultilevel"/>
    <w:tmpl w:val="5DA274AE"/>
    <w:lvl w:ilvl="0" w:tplc="B838D25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D0375D"/>
    <w:multiLevelType w:val="hybridMultilevel"/>
    <w:tmpl w:val="4B6A6E90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C82696"/>
    <w:multiLevelType w:val="hybridMultilevel"/>
    <w:tmpl w:val="288A8FEA"/>
    <w:lvl w:ilvl="0" w:tplc="A1D4BDD8">
      <w:start w:val="1"/>
      <w:numFmt w:val="decimal"/>
      <w:lvlText w:val="%1)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0AC2A7F"/>
    <w:multiLevelType w:val="hybridMultilevel"/>
    <w:tmpl w:val="05C23596"/>
    <w:lvl w:ilvl="0" w:tplc="F296E5D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65206E"/>
    <w:multiLevelType w:val="hybridMultilevel"/>
    <w:tmpl w:val="A1C48234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23C213B5"/>
    <w:multiLevelType w:val="hybridMultilevel"/>
    <w:tmpl w:val="74E848A0"/>
    <w:lvl w:ilvl="0" w:tplc="69F8C19C">
      <w:start w:val="1"/>
      <w:numFmt w:val="decimal"/>
      <w:lvlText w:val="%1)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28347ADF"/>
    <w:multiLevelType w:val="hybridMultilevel"/>
    <w:tmpl w:val="2B8E4FD6"/>
    <w:lvl w:ilvl="0" w:tplc="35FC5304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C8E0CA9"/>
    <w:multiLevelType w:val="hybridMultilevel"/>
    <w:tmpl w:val="4BCC4046"/>
    <w:lvl w:ilvl="0" w:tplc="F296E5D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2F1115"/>
    <w:multiLevelType w:val="hybridMultilevel"/>
    <w:tmpl w:val="1430FBAE"/>
    <w:lvl w:ilvl="0" w:tplc="9C16A256">
      <w:start w:val="8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36C688A"/>
    <w:multiLevelType w:val="hybridMultilevel"/>
    <w:tmpl w:val="A1B04E62"/>
    <w:lvl w:ilvl="0" w:tplc="F296E5D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7CF4902"/>
    <w:multiLevelType w:val="hybridMultilevel"/>
    <w:tmpl w:val="FBA0DCC6"/>
    <w:lvl w:ilvl="0" w:tplc="5A62D7DC">
      <w:start w:val="1"/>
      <w:numFmt w:val="decimal"/>
      <w:lvlText w:val="%1)"/>
      <w:lvlJc w:val="left"/>
      <w:pPr>
        <w:ind w:left="1495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3A4F1BA1"/>
    <w:multiLevelType w:val="hybridMultilevel"/>
    <w:tmpl w:val="6B1EF72E"/>
    <w:lvl w:ilvl="0" w:tplc="06E03CB0">
      <w:start w:val="8"/>
      <w:numFmt w:val="decimal"/>
      <w:lvlText w:val="%1."/>
      <w:lvlJc w:val="left"/>
      <w:pPr>
        <w:ind w:left="14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CF25123"/>
    <w:multiLevelType w:val="hybridMultilevel"/>
    <w:tmpl w:val="46AA7C80"/>
    <w:lvl w:ilvl="0" w:tplc="D3284066">
      <w:start w:val="1"/>
      <w:numFmt w:val="decimal"/>
      <w:lvlText w:val="%1)"/>
      <w:lvlJc w:val="left"/>
      <w:pPr>
        <w:ind w:left="142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4FBE667F"/>
    <w:multiLevelType w:val="hybridMultilevel"/>
    <w:tmpl w:val="9634C198"/>
    <w:lvl w:ilvl="0" w:tplc="78E08F7A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5451249"/>
    <w:multiLevelType w:val="hybridMultilevel"/>
    <w:tmpl w:val="019402DA"/>
    <w:lvl w:ilvl="0" w:tplc="DF8E0C60">
      <w:start w:val="1"/>
      <w:numFmt w:val="decimal"/>
      <w:lvlText w:val="%1)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55A26C63"/>
    <w:multiLevelType w:val="hybridMultilevel"/>
    <w:tmpl w:val="A2E0DD3A"/>
    <w:lvl w:ilvl="0" w:tplc="5398423E">
      <w:start w:val="7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62F02F2"/>
    <w:multiLevelType w:val="hybridMultilevel"/>
    <w:tmpl w:val="A62668D4"/>
    <w:lvl w:ilvl="0" w:tplc="291ED6BE">
      <w:start w:val="1"/>
      <w:numFmt w:val="decimal"/>
      <w:lvlText w:val="%1)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5B79014D"/>
    <w:multiLevelType w:val="hybridMultilevel"/>
    <w:tmpl w:val="3AD6B03C"/>
    <w:lvl w:ilvl="0" w:tplc="F296E5D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CB37BFD"/>
    <w:multiLevelType w:val="hybridMultilevel"/>
    <w:tmpl w:val="B290BCC8"/>
    <w:lvl w:ilvl="0" w:tplc="0CB84C76">
      <w:start w:val="2"/>
      <w:numFmt w:val="decimal"/>
      <w:lvlText w:val="%1."/>
      <w:lvlJc w:val="left"/>
      <w:pPr>
        <w:ind w:left="14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23E2D52"/>
    <w:multiLevelType w:val="hybridMultilevel"/>
    <w:tmpl w:val="C51A25C2"/>
    <w:lvl w:ilvl="0" w:tplc="F296E5D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6FC26EB"/>
    <w:multiLevelType w:val="hybridMultilevel"/>
    <w:tmpl w:val="286C3250"/>
    <w:lvl w:ilvl="0" w:tplc="FBAEDF2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8D462AA"/>
    <w:multiLevelType w:val="hybridMultilevel"/>
    <w:tmpl w:val="C6A8C1D6"/>
    <w:lvl w:ilvl="0" w:tplc="3C9C8FEC">
      <w:start w:val="4"/>
      <w:numFmt w:val="decimal"/>
      <w:lvlText w:val="%1."/>
      <w:lvlJc w:val="left"/>
      <w:pPr>
        <w:ind w:left="14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B586A8B"/>
    <w:multiLevelType w:val="hybridMultilevel"/>
    <w:tmpl w:val="5CA0F390"/>
    <w:lvl w:ilvl="0" w:tplc="98FEC248">
      <w:start w:val="9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0E70E62"/>
    <w:multiLevelType w:val="hybridMultilevel"/>
    <w:tmpl w:val="DB168054"/>
    <w:lvl w:ilvl="0" w:tplc="D2EA099C">
      <w:start w:val="3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">
    <w:nsid w:val="786508C0"/>
    <w:multiLevelType w:val="hybridMultilevel"/>
    <w:tmpl w:val="48FE8484"/>
    <w:lvl w:ilvl="0" w:tplc="2A381FDA">
      <w:start w:val="1"/>
      <w:numFmt w:val="decimal"/>
      <w:lvlText w:val="%1)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>
    <w:nsid w:val="7B7E6722"/>
    <w:multiLevelType w:val="hybridMultilevel"/>
    <w:tmpl w:val="1F8EDA4A"/>
    <w:lvl w:ilvl="0" w:tplc="C98A4722">
      <w:start w:val="1"/>
      <w:numFmt w:val="decimal"/>
      <w:lvlText w:val="%1)"/>
      <w:lvlJc w:val="left"/>
      <w:pPr>
        <w:ind w:left="142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7BE60008"/>
    <w:multiLevelType w:val="hybridMultilevel"/>
    <w:tmpl w:val="CDF4816E"/>
    <w:lvl w:ilvl="0" w:tplc="75A6FAD8">
      <w:start w:val="10"/>
      <w:numFmt w:val="decimal"/>
      <w:lvlText w:val="%1."/>
      <w:lvlJc w:val="left"/>
      <w:pPr>
        <w:ind w:left="14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6"/>
  </w:num>
  <w:num w:numId="3">
    <w:abstractNumId w:val="10"/>
  </w:num>
  <w:num w:numId="4">
    <w:abstractNumId w:val="15"/>
  </w:num>
  <w:num w:numId="5">
    <w:abstractNumId w:val="0"/>
  </w:num>
  <w:num w:numId="6">
    <w:abstractNumId w:val="9"/>
  </w:num>
  <w:num w:numId="7">
    <w:abstractNumId w:val="5"/>
  </w:num>
  <w:num w:numId="8">
    <w:abstractNumId w:val="1"/>
  </w:num>
  <w:num w:numId="9">
    <w:abstractNumId w:val="18"/>
  </w:num>
  <w:num w:numId="10">
    <w:abstractNumId w:val="19"/>
  </w:num>
  <w:num w:numId="11">
    <w:abstractNumId w:val="21"/>
  </w:num>
  <w:num w:numId="12">
    <w:abstractNumId w:val="24"/>
  </w:num>
  <w:num w:numId="13">
    <w:abstractNumId w:val="8"/>
  </w:num>
  <w:num w:numId="14">
    <w:abstractNumId w:val="16"/>
  </w:num>
  <w:num w:numId="15">
    <w:abstractNumId w:val="3"/>
  </w:num>
  <w:num w:numId="16">
    <w:abstractNumId w:val="14"/>
  </w:num>
  <w:num w:numId="17">
    <w:abstractNumId w:val="13"/>
  </w:num>
  <w:num w:numId="18">
    <w:abstractNumId w:val="22"/>
  </w:num>
  <w:num w:numId="19">
    <w:abstractNumId w:val="30"/>
  </w:num>
  <w:num w:numId="20">
    <w:abstractNumId w:val="17"/>
  </w:num>
  <w:num w:numId="21">
    <w:abstractNumId w:val="23"/>
  </w:num>
  <w:num w:numId="22">
    <w:abstractNumId w:val="28"/>
  </w:num>
  <w:num w:numId="23">
    <w:abstractNumId w:val="26"/>
  </w:num>
  <w:num w:numId="24">
    <w:abstractNumId w:val="4"/>
  </w:num>
  <w:num w:numId="25">
    <w:abstractNumId w:val="12"/>
  </w:num>
  <w:num w:numId="26">
    <w:abstractNumId w:val="20"/>
  </w:num>
  <w:num w:numId="27">
    <w:abstractNumId w:val="11"/>
  </w:num>
  <w:num w:numId="28">
    <w:abstractNumId w:val="27"/>
  </w:num>
  <w:num w:numId="29">
    <w:abstractNumId w:val="31"/>
  </w:num>
  <w:num w:numId="30">
    <w:abstractNumId w:val="2"/>
  </w:num>
  <w:num w:numId="31">
    <w:abstractNumId w:val="7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4B0"/>
    <w:rsid w:val="00004D2C"/>
    <w:rsid w:val="000B1124"/>
    <w:rsid w:val="00105360"/>
    <w:rsid w:val="00226880"/>
    <w:rsid w:val="002813C3"/>
    <w:rsid w:val="00281F2F"/>
    <w:rsid w:val="00593CD2"/>
    <w:rsid w:val="00667E8E"/>
    <w:rsid w:val="007823CA"/>
    <w:rsid w:val="008837BA"/>
    <w:rsid w:val="00924A8A"/>
    <w:rsid w:val="00961F81"/>
    <w:rsid w:val="009C1866"/>
    <w:rsid w:val="00B16B6A"/>
    <w:rsid w:val="00B2212D"/>
    <w:rsid w:val="00B8281E"/>
    <w:rsid w:val="00BD0E96"/>
    <w:rsid w:val="00BF0F71"/>
    <w:rsid w:val="00D55B79"/>
    <w:rsid w:val="00D8360C"/>
    <w:rsid w:val="00DC01BB"/>
    <w:rsid w:val="00E24B33"/>
    <w:rsid w:val="00E274B0"/>
    <w:rsid w:val="00EC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81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274B0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rsid w:val="002813C3"/>
    <w:pPr>
      <w:spacing w:after="0" w:line="240" w:lineRule="auto"/>
      <w:ind w:left="33"/>
    </w:pPr>
    <w:rPr>
      <w:rFonts w:ascii="Times New Roman" w:hAnsi="Times New Roman"/>
      <w:color w:val="000000"/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813C3"/>
    <w:rPr>
      <w:rFonts w:ascii="Times New Roman" w:hAnsi="Times New Roman" w:cs="Times New Roman"/>
      <w:color w:val="000000"/>
      <w:sz w:val="28"/>
    </w:rPr>
  </w:style>
  <w:style w:type="table" w:styleId="TableGrid">
    <w:name w:val="Table Grid"/>
    <w:basedOn w:val="TableNormal"/>
    <w:uiPriority w:val="99"/>
    <w:rsid w:val="00D8360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250</Words>
  <Characters>1427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upr5</cp:lastModifiedBy>
  <cp:revision>4</cp:revision>
  <dcterms:created xsi:type="dcterms:W3CDTF">2013-09-17T05:06:00Z</dcterms:created>
  <dcterms:modified xsi:type="dcterms:W3CDTF">2013-09-17T12:10:00Z</dcterms:modified>
</cp:coreProperties>
</file>